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E0C" w:rsidRDefault="00016DD5">
      <w:pPr>
        <w:pStyle w:val="Standard"/>
        <w:jc w:val="center"/>
        <w:rPr>
          <w:rFonts w:hint="eastAsia"/>
        </w:rPr>
      </w:pPr>
      <w:bookmarkStart w:id="0" w:name="_GoBack"/>
      <w:bookmarkEnd w:id="0"/>
      <w:r>
        <w:t xml:space="preserve">                                                       </w:t>
      </w:r>
      <w:r>
        <w:rPr>
          <w:sz w:val="80"/>
          <w:szCs w:val="80"/>
        </w:rPr>
        <w:t xml:space="preserve">                                                                                                 Elektropneumatika</w:t>
      </w:r>
    </w:p>
    <w:p w:rsidR="009A3E0C" w:rsidRDefault="00016DD5">
      <w:pPr>
        <w:pStyle w:val="Standard"/>
        <w:rPr>
          <w:rFonts w:hint="eastAsia"/>
        </w:rPr>
      </w:pPr>
      <w:r>
        <w:t xml:space="preserve">V rámci </w:t>
      </w:r>
      <w:r>
        <w:t>rychlého rozvoje automatizace nabývá stále větší význam i její mnohdy používaná součást elektropneumatika.</w:t>
      </w:r>
    </w:p>
    <w:p w:rsidR="009A3E0C" w:rsidRDefault="00016DD5">
      <w:pPr>
        <w:pStyle w:val="Standard"/>
        <w:rPr>
          <w:rFonts w:hint="eastAsia"/>
        </w:rPr>
      </w:pPr>
      <w:r>
        <w:t>V učebně budete seznamováni se základními prvky, jako jsou pneumotory a rozvaděče, se kterými se setkáváme v elektropneumatice.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>Pneumotory - značení</w:t>
      </w:r>
    </w:p>
    <w:p w:rsidR="009A3E0C" w:rsidRDefault="00016DD5">
      <w:pPr>
        <w:pStyle w:val="Standard"/>
        <w:rPr>
          <w:rFonts w:hint="eastAsia"/>
        </w:rPr>
      </w:pPr>
      <w:r>
        <w:t>Podstatou schématické značky pneumotoru je zjednodušené nakreslení bočního průřezu pneumotoru.</w:t>
      </w:r>
    </w:p>
    <w:p w:rsidR="009A3E0C" w:rsidRDefault="00016DD5">
      <w:pPr>
        <w:pStyle w:val="Standard"/>
        <w:rPr>
          <w:rFonts w:hint="eastAsia"/>
        </w:rPr>
      </w:pPr>
      <w:r>
        <w:t>Pokud vezmeme základní provedení dvoučinného přímočarého pneumotoru a podélně jej rozřízneme,</w:t>
      </w:r>
    </w:p>
    <w:p w:rsidR="009A3E0C" w:rsidRDefault="00016DD5">
      <w:pPr>
        <w:pStyle w:val="Standard"/>
        <w:rPr>
          <w:rFonts w:hint="eastAsia"/>
        </w:rPr>
      </w:pPr>
      <w:r>
        <w:t>objeví se nám pohled na těleso válce, píst a pístnici. Pokud to zj</w:t>
      </w:r>
      <w:r>
        <w:t>ednodušíme, je schématická značka tvořena obdélníkem znázorňujícím těleso válce. U jedné strany je svisle nakreslen píst a na tento píst navazuje pístnice prostupující čelem tělesa válce.</w:t>
      </w:r>
    </w:p>
    <w:p w:rsidR="009A3E0C" w:rsidRDefault="00016DD5">
      <w:pPr>
        <w:pStyle w:val="Standard"/>
        <w:jc w:val="center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980995</wp:posOffset>
            </wp:positionH>
            <wp:positionV relativeFrom="paragraph">
              <wp:posOffset>479520</wp:posOffset>
            </wp:positionV>
            <wp:extent cx="4400641" cy="2400482"/>
            <wp:effectExtent l="0" t="0" r="0" b="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641" cy="24004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A3E0C" w:rsidRDefault="009A3E0C">
      <w:pPr>
        <w:pStyle w:val="Standard"/>
        <w:jc w:val="center"/>
        <w:rPr>
          <w:rFonts w:hint="eastAsia"/>
          <w:sz w:val="80"/>
          <w:szCs w:val="80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numPr>
          <w:ilvl w:val="0"/>
          <w:numId w:val="1"/>
        </w:numPr>
        <w:rPr>
          <w:rFonts w:hint="eastAsia"/>
        </w:rPr>
      </w:pPr>
      <w:r>
        <w:t>Pneumatické komponenty – značení</w:t>
      </w:r>
    </w:p>
    <w:p w:rsidR="009A3E0C" w:rsidRDefault="00016DD5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1343518</wp:posOffset>
            </wp:positionH>
            <wp:positionV relativeFrom="paragraph">
              <wp:posOffset>63002</wp:posOffset>
            </wp:positionV>
            <wp:extent cx="730084" cy="787316"/>
            <wp:effectExtent l="0" t="0" r="0" b="0"/>
            <wp:wrapNone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084" cy="7873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A3E0C" w:rsidRDefault="00016DD5">
      <w:pPr>
        <w:pStyle w:val="Standard"/>
        <w:tabs>
          <w:tab w:val="left" w:pos="2820"/>
        </w:tabs>
        <w:rPr>
          <w:rFonts w:hint="eastAsia"/>
        </w:rPr>
      </w:pPr>
      <w:r>
        <w:t xml:space="preserve"> Zdroj vzduchu:</w:t>
      </w:r>
      <w:r>
        <w:tab/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1254602</wp:posOffset>
            </wp:positionH>
            <wp:positionV relativeFrom="paragraph">
              <wp:posOffset>126360</wp:posOffset>
            </wp:positionV>
            <wp:extent cx="819000" cy="368274"/>
            <wp:effectExtent l="0" t="0" r="150" b="0"/>
            <wp:wrapNone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000" cy="3682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Tlumič hluku: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1864443</wp:posOffset>
            </wp:positionH>
            <wp:positionV relativeFrom="paragraph">
              <wp:posOffset>123837</wp:posOffset>
            </wp:positionV>
            <wp:extent cx="1073158" cy="812883"/>
            <wp:effectExtent l="0" t="0" r="0" b="6267"/>
            <wp:wrapNone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3158" cy="8128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Tlakoměr (manometr):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lastRenderedPageBreak/>
        <w:drawing>
          <wp:anchor distT="0" distB="0" distL="114300" distR="114300" simplePos="0" relativeHeight="4" behindDoc="1" locked="0" layoutInCell="1" allowOverlap="1">
            <wp:simplePos x="0" y="0"/>
            <wp:positionH relativeFrom="column">
              <wp:posOffset>2225155</wp:posOffset>
            </wp:positionH>
            <wp:positionV relativeFrom="paragraph">
              <wp:posOffset>-15124</wp:posOffset>
            </wp:positionV>
            <wp:extent cx="1682642" cy="749158"/>
            <wp:effectExtent l="0" t="0" r="0" b="0"/>
            <wp:wrapNone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642" cy="7491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Redukční ventil s tlakoměrem: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 xml:space="preserve">   </w:t>
      </w:r>
    </w:p>
    <w:p w:rsidR="009A3E0C" w:rsidRDefault="00016DD5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5" behindDoc="1" locked="0" layoutInCell="1" allowOverlap="1">
            <wp:simplePos x="0" y="0"/>
            <wp:positionH relativeFrom="column">
              <wp:posOffset>2576879</wp:posOffset>
            </wp:positionH>
            <wp:positionV relativeFrom="paragraph">
              <wp:posOffset>-6483</wp:posOffset>
            </wp:positionV>
            <wp:extent cx="1504444" cy="698400"/>
            <wp:effectExtent l="0" t="0" r="506" b="6450"/>
            <wp:wrapNone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444" cy="698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Škrtící ventil nastavitelný: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>Škrtící ventil nastavitelný jednosměrný:</w:t>
      </w:r>
    </w:p>
    <w:p w:rsidR="009A3E0C" w:rsidRDefault="00016DD5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6" behindDoc="1" locked="0" layoutInCell="1" allowOverlap="1">
            <wp:simplePos x="0" y="0"/>
            <wp:positionH relativeFrom="column">
              <wp:posOffset>2512076</wp:posOffset>
            </wp:positionH>
            <wp:positionV relativeFrom="paragraph">
              <wp:posOffset>8997</wp:posOffset>
            </wp:positionV>
            <wp:extent cx="1779843" cy="1117442"/>
            <wp:effectExtent l="0" t="0" r="0" b="6508"/>
            <wp:wrapNone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843" cy="11174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>Ventily – značení</w:t>
      </w:r>
    </w:p>
    <w:p w:rsidR="009A3E0C" w:rsidRDefault="00016DD5">
      <w:pPr>
        <w:pStyle w:val="Standard"/>
        <w:rPr>
          <w:rFonts w:hint="eastAsia"/>
        </w:rPr>
      </w:pPr>
      <w:r>
        <w:rPr>
          <w:b/>
          <w:bCs/>
        </w:rPr>
        <w:t>Schématická značka</w:t>
      </w:r>
      <w:r>
        <w:t xml:space="preserve"> ventilu vychází z jeho funkce. V prvním případě </w:t>
      </w:r>
      <w:r>
        <w:t xml:space="preserve">nás zajímá, zda se jedná o ventil </w:t>
      </w:r>
      <w:r>
        <w:rPr>
          <w:b/>
          <w:bCs/>
        </w:rPr>
        <w:t>3/2 nebo 5/2</w:t>
      </w:r>
      <w:r>
        <w:t xml:space="preserve">. Počet </w:t>
      </w:r>
      <w:r>
        <w:rPr>
          <w:b/>
          <w:bCs/>
        </w:rPr>
        <w:t>čtverců</w:t>
      </w:r>
      <w:r>
        <w:t xml:space="preserve"> odpovídá počtu funkčních stavů x/</w:t>
      </w:r>
      <w:r>
        <w:rPr>
          <w:b/>
          <w:bCs/>
        </w:rPr>
        <w:t>2</w:t>
      </w:r>
      <w:r>
        <w:t>. Šipky v jednotlivých čtvercích znázorňují otevřené průchody ventilu v dané poloze.</w:t>
      </w:r>
    </w:p>
    <w:p w:rsidR="009A3E0C" w:rsidRDefault="00016DD5">
      <w:pPr>
        <w:pStyle w:val="Standard"/>
        <w:rPr>
          <w:rFonts w:hint="eastAsia"/>
        </w:rPr>
      </w:pPr>
      <w:r>
        <w:t>Obrázek č.1 nám ukazuje základ značky u ventilu 3/2</w:t>
      </w:r>
    </w:p>
    <w:p w:rsidR="009A3E0C" w:rsidRDefault="00016DD5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7" behindDoc="1" locked="0" layoutInCell="1" allowOverlap="1">
            <wp:simplePos x="0" y="0"/>
            <wp:positionH relativeFrom="column">
              <wp:posOffset>3670200</wp:posOffset>
            </wp:positionH>
            <wp:positionV relativeFrom="paragraph">
              <wp:posOffset>62279</wp:posOffset>
            </wp:positionV>
            <wp:extent cx="2413083" cy="1713960"/>
            <wp:effectExtent l="0" t="0" r="6267" b="540"/>
            <wp:wrapNone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83" cy="171396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 xml:space="preserve">Obrázek č. </w:t>
      </w:r>
      <w:r>
        <w:t>2 nám ukazuje základ značky u ventilu 5/2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8" behindDoc="1" locked="0" layoutInCell="1" allowOverlap="1">
            <wp:simplePos x="0" y="0"/>
            <wp:positionH relativeFrom="column">
              <wp:posOffset>3439076</wp:posOffset>
            </wp:positionH>
            <wp:positionV relativeFrom="paragraph">
              <wp:posOffset>123837</wp:posOffset>
            </wp:positionV>
            <wp:extent cx="2406600" cy="1689116"/>
            <wp:effectExtent l="0" t="0" r="0" b="6334"/>
            <wp:wrapNone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00" cy="16891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 xml:space="preserve"> 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lastRenderedPageBreak/>
        <w:drawing>
          <wp:anchor distT="0" distB="0" distL="114300" distR="114300" simplePos="0" relativeHeight="9" behindDoc="1" locked="0" layoutInCell="1" allowOverlap="1">
            <wp:simplePos x="0" y="0"/>
            <wp:positionH relativeFrom="column">
              <wp:posOffset>3400562</wp:posOffset>
            </wp:positionH>
            <wp:positionV relativeFrom="paragraph">
              <wp:posOffset>84956</wp:posOffset>
            </wp:positionV>
            <wp:extent cx="1911242" cy="1193758"/>
            <wp:effectExtent l="0" t="0" r="0" b="6392"/>
            <wp:wrapNone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242" cy="11937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Obrázek č. 3 je cívka elektropneumatického ventilu: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>U ovládaných ventilů rozeznáváme dva základní principy ovládání: - monostabilní</w:t>
      </w:r>
    </w:p>
    <w:p w:rsidR="009A3E0C" w:rsidRDefault="00016DD5">
      <w:pPr>
        <w:pStyle w:val="Standard"/>
        <w:rPr>
          <w:rFonts w:hint="eastAsia"/>
        </w:rPr>
      </w:pPr>
      <w:r>
        <w:t xml:space="preserve">                                                                                                             - bistabilní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 xml:space="preserve">     Monostabilní ventil je ovládán jednostranně  signálem s návratem do základní polohy. Ovládání spočívá v přivedení  ovládajícího </w:t>
      </w:r>
      <w:r>
        <w:t>signálu a k přesunu ventilu do aktivní polohy. V této poloze se ventil nachází pouze do doby, dokud je na ovládacím vstupu ovládací signál. Pokud ovládací signál odpojíme, dojde pomocí vratné pružiny ve ventilu k jeho návratu do základní polohy.</w:t>
      </w:r>
    </w:p>
    <w:p w:rsidR="009A3E0C" w:rsidRDefault="00016DD5">
      <w:pPr>
        <w:pStyle w:val="Standard"/>
        <w:rPr>
          <w:rFonts w:hint="eastAsia"/>
        </w:rPr>
      </w:pPr>
      <w:r>
        <w:t>Viz. obráz</w:t>
      </w:r>
      <w:r>
        <w:t>ek je elektropneumatický ventil ovládaný jednostranně elektrickým impulzem s návratem do základní polohy pružinou.(pro označení ovládaní ventilu je možno také použit název:3/2 elektropneumatický ventil monostabilní):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10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77403</wp:posOffset>
            </wp:positionV>
            <wp:extent cx="4400641" cy="1803242"/>
            <wp:effectExtent l="0" t="0" r="0" b="6508"/>
            <wp:wrapNone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641" cy="18032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 xml:space="preserve">   Bistabilní ventil je </w:t>
      </w:r>
      <w:r>
        <w:t>ovládán oboustranně ovládacím signálem. Ovládání spočívá v přivedení sinálu na ovládací vstupy. Potřebujeme-li přesunout ventil do aktivní polohy, přivedeme na určený ovládací vstup sinál .Dojde k přesunu ventilu. Tento signál odpojíme, ale ventil setrvá v</w:t>
      </w:r>
      <w:r>
        <w:t>e své aktivní poloze. Pokud potřebujeme přesunout ventil zpět do základní polohy, musíme použít opačný ovládací vstup, do kterého zavedeme signál. Tím se ventil přesune a ovládací signál může být odpojen.Ventilům s tímto způsobem ovládaní někdy říkáme pamě</w:t>
      </w:r>
      <w:r>
        <w:t xml:space="preserve">ťové.  </w:t>
      </w:r>
    </w:p>
    <w:p w:rsidR="009A3E0C" w:rsidRDefault="00016DD5">
      <w:pPr>
        <w:pStyle w:val="Standard"/>
        <w:rPr>
          <w:rFonts w:hint="eastAsia"/>
        </w:rPr>
      </w:pPr>
      <w:r>
        <w:t>Viz. obrázek je elektropneumatický ventil ovládaný oboustranně elektrickým impulzem.(pro označení ovládání ventilu je možné také použít název: 3/2 elektropneumatický ventil bistabilní):</w:t>
      </w:r>
    </w:p>
    <w:p w:rsidR="009A3E0C" w:rsidRDefault="00016DD5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11" behindDoc="1" locked="0" layoutInCell="1" allowOverlap="1">
            <wp:simplePos x="0" y="0"/>
            <wp:positionH relativeFrom="column">
              <wp:posOffset>1026002</wp:posOffset>
            </wp:positionH>
            <wp:positionV relativeFrom="paragraph">
              <wp:posOffset>41760</wp:posOffset>
            </wp:positionV>
            <wp:extent cx="4425842" cy="1727283"/>
            <wp:effectExtent l="0" t="0" r="0" b="6267"/>
            <wp:wrapNone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842" cy="17272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lastRenderedPageBreak/>
        <w:t xml:space="preserve">     Příkladem použití ventilu 3/2 je především ovlá</w:t>
      </w:r>
      <w:r>
        <w:t>dání jednočinného přímočárého pneumotoru s vratnou pružinou, v základní poloze zasunutý viz. obrázek.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12" behindDoc="1" locked="0" layoutInCell="1" allowOverlap="1">
            <wp:simplePos x="0" y="0"/>
            <wp:positionH relativeFrom="column">
              <wp:posOffset>1521360</wp:posOffset>
            </wp:positionH>
            <wp:positionV relativeFrom="paragraph">
              <wp:posOffset>72356</wp:posOffset>
            </wp:positionV>
            <wp:extent cx="2774883" cy="3110395"/>
            <wp:effectExtent l="0" t="0" r="6417" b="0"/>
            <wp:wrapNone/>
            <wp:docPr id="13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883" cy="31103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>Funkce ventilu bez ohledu na jeho způsob ovládání, spočívá v ovládání jednočinného pneumotoru.</w:t>
      </w:r>
    </w:p>
    <w:p w:rsidR="009A3E0C" w:rsidRDefault="00016DD5">
      <w:pPr>
        <w:pStyle w:val="Standard"/>
        <w:rPr>
          <w:rFonts w:hint="eastAsia"/>
        </w:rPr>
      </w:pPr>
      <w:r>
        <w:t xml:space="preserve">Pro vyjetí pneumotoru požadujeme </w:t>
      </w:r>
      <w:r>
        <w:t xml:space="preserve">zavedení stlačeného vzduchu do prostoru za píst. K tomu slouží průduch mezi vstupy 1 a 2. Stlačený vzduch proudí tímto průduchem do prostoru za píst, který je silou stlačeného vzduchu vytlačován. Pokud požaduje návrat pneumotor, je nutné přívod stlačeného </w:t>
      </w:r>
      <w:r>
        <w:t>vzduchu uzavřít. To ovšem nestačí. Stlačený vzduch v prostoru za pístem by zamezil návratu pístu. Tento prostor je nutné odvzdušnit. K tomuto účelu slouží druhý průduch označovaný 2-3. Tím dojde k vypuštění stlačeného vzduchu z prostoru za pístem. Vratná p</w:t>
      </w:r>
      <w:r>
        <w:t>ružina tak není stlačována vzduchem a může zasunout píst do výchozí polohy.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 xml:space="preserve">   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 xml:space="preserve">  Dalším poměrně často používaný ventil je 5/2. Využíváme ho zpravidla pro ovládání dvoučinného pneumotoru viz. obrázek. Z obrázku je patrné použití vždy dvou </w:t>
      </w:r>
      <w:r>
        <w:t xml:space="preserve">průduchu v každé poloze. Funkce ventilu 5/2 odpovídá potřebám dvoučinného pneumotoru. Pokud má pneumotor vyjíždět, nestačí pouze působit stlačeným vduchem do prostoru za píst přes průduch 1 – 4. Vzduch v prostoru před pístem odchází přes průduch 2-3 volně </w:t>
      </w:r>
      <w:r>
        <w:t>do prostoru.</w:t>
      </w:r>
    </w:p>
    <w:p w:rsidR="009A3E0C" w:rsidRDefault="00016DD5">
      <w:pPr>
        <w:pStyle w:val="Standard"/>
        <w:rPr>
          <w:rFonts w:hint="eastAsia"/>
        </w:rPr>
      </w:pPr>
      <w:r>
        <w:t xml:space="preserve">  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13" behindDoc="1" locked="0" layoutInCell="1" allowOverlap="1">
            <wp:simplePos x="0" y="0"/>
            <wp:positionH relativeFrom="column">
              <wp:posOffset>1648443</wp:posOffset>
            </wp:positionH>
            <wp:positionV relativeFrom="paragraph">
              <wp:posOffset>16559</wp:posOffset>
            </wp:positionV>
            <wp:extent cx="2863800" cy="3505315"/>
            <wp:effectExtent l="0" t="0" r="0" b="0"/>
            <wp:wrapNone/>
            <wp:docPr id="14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800" cy="35053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 xml:space="preserve">V opačném případě je píst zatlačován působením vzduchu přes průduch 1-2 a v prostoru za pístem je vzduch vytlačován průduchem 4-5. Ventil 5/2 má tedy dva základní funkční stavy a v každem funkčním stavu jsou vždy </w:t>
      </w:r>
      <w:r>
        <w:t>otevřeny dva průduchy:1-2,4-5 a 1-4,2-3.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ageBreakBefore/>
        <w:suppressAutoHyphens w:val="0"/>
        <w:rPr>
          <w:rFonts w:hint="eastAsia"/>
        </w:rPr>
      </w:pPr>
    </w:p>
    <w:p w:rsidR="009A3E0C" w:rsidRDefault="00016DD5">
      <w:pPr>
        <w:pStyle w:val="Standard"/>
        <w:rPr>
          <w:rFonts w:hint="eastAsia"/>
          <w:b/>
          <w:i/>
          <w:sz w:val="28"/>
        </w:rPr>
      </w:pPr>
      <w:r>
        <w:rPr>
          <w:b/>
          <w:i/>
          <w:sz w:val="28"/>
        </w:rPr>
        <w:t>Testové otázky z textu:</w:t>
      </w:r>
    </w:p>
    <w:p w:rsidR="009A3E0C" w:rsidRDefault="009A3E0C">
      <w:pPr>
        <w:pStyle w:val="Standard"/>
        <w:rPr>
          <w:rFonts w:hint="eastAsia"/>
          <w:b/>
          <w:i/>
          <w:sz w:val="28"/>
        </w:rPr>
      </w:pPr>
    </w:p>
    <w:p w:rsidR="009A3E0C" w:rsidRDefault="00016DD5">
      <w:pPr>
        <w:pStyle w:val="Standard"/>
        <w:rPr>
          <w:rFonts w:hint="eastAsia"/>
        </w:rPr>
      </w:pPr>
      <w:r>
        <w:t>1. Z jakých základních částí se skládá pneumotor – napiš (3 slova).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>2. Zkopíruj  značení ,,zdroj vzduchu”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>3. Zkopíruj základ značky ventilu 5/2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 xml:space="preserve">4. Napiš ,kterých </w:t>
      </w:r>
      <w:r>
        <w:rPr>
          <w:b/>
          <w:bCs/>
        </w:rPr>
        <w:t>ventilů</w:t>
      </w:r>
      <w:r>
        <w:t xml:space="preserve"> jsou v textu nakreslené </w:t>
      </w:r>
      <w:r>
        <w:rPr>
          <w:b/>
          <w:bCs/>
        </w:rPr>
        <w:t>schématické značky</w:t>
      </w:r>
      <w:r>
        <w:t>.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 xml:space="preserve">5. U ovládaných ventilů rozeznáváme </w:t>
      </w:r>
      <w:r>
        <w:rPr>
          <w:b/>
          <w:bCs/>
        </w:rPr>
        <w:t>dva základní principy</w:t>
      </w:r>
      <w:r>
        <w:t xml:space="preserve"> ovládání, které to jsou?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>6. Ventil ovládáný jednostranným signálem s návratem do základní polohy se nazývá?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ageBreakBefore/>
        <w:suppressAutoHyphens w:val="0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14" behindDoc="1" locked="0" layoutInCell="1" allowOverlap="1">
            <wp:simplePos x="0" y="0"/>
            <wp:positionH relativeFrom="column">
              <wp:posOffset>3670200</wp:posOffset>
            </wp:positionH>
            <wp:positionV relativeFrom="paragraph">
              <wp:posOffset>62279</wp:posOffset>
            </wp:positionV>
            <wp:extent cx="2413083" cy="1713960"/>
            <wp:effectExtent l="0" t="0" r="6267" b="540"/>
            <wp:wrapNone/>
            <wp:docPr id="15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83" cy="171396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7. Co znázorňují šipk</w:t>
      </w:r>
      <w:r>
        <w:t>y v jednotlivých čtvercích?</w:t>
      </w:r>
    </w:p>
    <w:p w:rsidR="009A3E0C" w:rsidRDefault="00016DD5">
      <w:pPr>
        <w:pStyle w:val="Standard"/>
        <w:rPr>
          <w:rFonts w:hint="eastAsia"/>
        </w:rPr>
      </w:pPr>
      <w:r>
        <w:t xml:space="preserve">   ….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>8. Na obrázku je ……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15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77403</wp:posOffset>
            </wp:positionV>
            <wp:extent cx="4400641" cy="1803242"/>
            <wp:effectExtent l="0" t="0" r="0" b="6508"/>
            <wp:wrapNone/>
            <wp:docPr id="16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641" cy="18032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>9. Viz. obrázek je  …….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16" behindDoc="1" locked="0" layoutInCell="1" allowOverlap="1">
            <wp:simplePos x="0" y="0"/>
            <wp:positionH relativeFrom="column">
              <wp:posOffset>1026002</wp:posOffset>
            </wp:positionH>
            <wp:positionV relativeFrom="paragraph">
              <wp:posOffset>44997</wp:posOffset>
            </wp:positionV>
            <wp:extent cx="4425842" cy="1727283"/>
            <wp:effectExtent l="0" t="0" r="0" b="6267"/>
            <wp:wrapNone/>
            <wp:docPr id="17" name="Obráze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842" cy="17272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t>10. Na obrázku je …..</w:t>
      </w:r>
    </w:p>
    <w:p w:rsidR="009A3E0C" w:rsidRDefault="009A3E0C">
      <w:pPr>
        <w:pStyle w:val="Standard"/>
        <w:rPr>
          <w:rFonts w:hint="eastAsia"/>
        </w:rPr>
      </w:pPr>
    </w:p>
    <w:p w:rsidR="009A3E0C" w:rsidRDefault="009A3E0C">
      <w:pPr>
        <w:pStyle w:val="Standard"/>
        <w:rPr>
          <w:rFonts w:hint="eastAsia"/>
        </w:rPr>
      </w:pPr>
    </w:p>
    <w:p w:rsidR="009A3E0C" w:rsidRDefault="00016DD5">
      <w:pPr>
        <w:pStyle w:val="Standard"/>
        <w:rPr>
          <w:rFonts w:hint="eastAsia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17" behindDoc="1" locked="0" layoutInCell="1" allowOverlap="1">
            <wp:simplePos x="0" y="0"/>
            <wp:positionH relativeFrom="column">
              <wp:posOffset>3400562</wp:posOffset>
            </wp:positionH>
            <wp:positionV relativeFrom="paragraph">
              <wp:posOffset>84956</wp:posOffset>
            </wp:positionV>
            <wp:extent cx="1911242" cy="1193758"/>
            <wp:effectExtent l="0" t="0" r="0" b="6392"/>
            <wp:wrapNone/>
            <wp:docPr id="18" name="Obráze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242" cy="11937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9A3E0C">
      <w:pgSz w:w="12240" w:h="15840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DD5" w:rsidRDefault="00016DD5">
      <w:pPr>
        <w:rPr>
          <w:rFonts w:hint="eastAsia"/>
        </w:rPr>
      </w:pPr>
      <w:r>
        <w:separator/>
      </w:r>
    </w:p>
  </w:endnote>
  <w:endnote w:type="continuationSeparator" w:id="0">
    <w:p w:rsidR="00016DD5" w:rsidRDefault="00016DD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DD5" w:rsidRDefault="00016DD5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016DD5" w:rsidRDefault="00016DD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1F2A9E"/>
    <w:multiLevelType w:val="multilevel"/>
    <w:tmpl w:val="3ACABA3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9A3E0C"/>
    <w:rsid w:val="00016DD5"/>
    <w:rsid w:val="00464BC0"/>
    <w:rsid w:val="009A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47EE10-4474-48C8-9EBA-0AA359B02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extbubliny">
    <w:name w:val="Balloon Text"/>
    <w:basedOn w:val="Normln"/>
    <w:rPr>
      <w:rFonts w:ascii="Tahoma" w:eastAsia="Tahoma" w:hAnsi="Tahoma" w:cs="Tahoma"/>
      <w:sz w:val="16"/>
      <w:szCs w:val="14"/>
    </w:rPr>
  </w:style>
  <w:style w:type="character" w:customStyle="1" w:styleId="NumberingSymbols">
    <w:name w:val="Numbering Symbols"/>
  </w:style>
  <w:style w:type="character" w:customStyle="1" w:styleId="TextbublinyChar">
    <w:name w:val="Text bubliny Char"/>
    <w:basedOn w:val="Standardnpsmoodstavce"/>
    <w:rPr>
      <w:rFonts w:ascii="Tahoma" w:eastAsia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779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PPMO-doma</cp:lastModifiedBy>
  <cp:revision>2</cp:revision>
  <cp:lastPrinted>2020-03-14T13:39:00Z</cp:lastPrinted>
  <dcterms:created xsi:type="dcterms:W3CDTF">2020-03-20T06:48:00Z</dcterms:created>
  <dcterms:modified xsi:type="dcterms:W3CDTF">2020-03-20T06:48:00Z</dcterms:modified>
</cp:coreProperties>
</file>